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85"/>
      </w:tblGrid>
      <w:tr w:rsidR="00897FB4" w:rsidRPr="00897FB4" w:rsidTr="00F519D5">
        <w:trPr>
          <w:trHeight w:val="9315"/>
          <w:tblHeader/>
        </w:trPr>
        <w:tc>
          <w:tcPr>
            <w:tcW w:w="7819" w:type="dxa"/>
          </w:tcPr>
          <w:p w:rsidR="00897FB4" w:rsidRPr="00F92CB2" w:rsidRDefault="00422A0D" w:rsidP="00897FB4">
            <w:pPr>
              <w:pStyle w:val="Sous-titre"/>
              <w:rPr>
                <w:sz w:val="56"/>
                <w:szCs w:val="56"/>
              </w:rPr>
            </w:pPr>
            <w:r w:rsidRPr="00F92CB2">
              <w:rPr>
                <w:sz w:val="56"/>
                <w:szCs w:val="56"/>
              </w:rPr>
              <w:t>Reunion d’information</w:t>
            </w:r>
          </w:p>
          <w:p w:rsidR="00897FB4" w:rsidRPr="00F92CB2" w:rsidRDefault="00422A0D" w:rsidP="00897FB4">
            <w:pPr>
              <w:pStyle w:val="Titre"/>
              <w:rPr>
                <w:sz w:val="56"/>
                <w:szCs w:val="56"/>
              </w:rPr>
            </w:pPr>
            <w:r w:rsidRPr="00F92CB2">
              <w:rPr>
                <w:sz w:val="56"/>
                <w:szCs w:val="56"/>
              </w:rPr>
              <w:t>Ecrire des haikus</w:t>
            </w:r>
          </w:p>
          <w:p w:rsidR="005129E2" w:rsidRDefault="005129E2" w:rsidP="005129E2">
            <w:pPr>
              <w:pStyle w:val="Sous-titre"/>
              <w:jc w:val="right"/>
              <w:rPr>
                <w:sz w:val="22"/>
                <w:szCs w:val="22"/>
              </w:rPr>
            </w:pPr>
          </w:p>
          <w:p w:rsidR="00897FB4" w:rsidRPr="005129E2" w:rsidRDefault="00422A0D" w:rsidP="005129E2">
            <w:pPr>
              <w:pStyle w:val="Sous-titre"/>
              <w:jc w:val="right"/>
              <w:rPr>
                <w:sz w:val="22"/>
                <w:szCs w:val="22"/>
              </w:rPr>
            </w:pPr>
            <w:bookmarkStart w:id="0" w:name="_GoBack"/>
            <w:bookmarkEnd w:id="0"/>
            <w:r w:rsidRPr="005129E2">
              <w:rPr>
                <w:sz w:val="22"/>
                <w:szCs w:val="22"/>
              </w:rPr>
              <w:t>le voleur a tout emporté</w:t>
            </w:r>
            <w:r w:rsidRPr="005129E2">
              <w:rPr>
                <w:sz w:val="22"/>
                <w:szCs w:val="22"/>
              </w:rPr>
              <w:cr/>
              <w:t>sauf la lune</w:t>
            </w:r>
            <w:r w:rsidRPr="005129E2">
              <w:rPr>
                <w:sz w:val="22"/>
                <w:szCs w:val="22"/>
              </w:rPr>
              <w:cr/>
              <w:t>à ma fenêtre</w:t>
            </w:r>
            <w:r w:rsidRPr="005129E2">
              <w:rPr>
                <w:sz w:val="22"/>
                <w:szCs w:val="22"/>
              </w:rPr>
              <w:cr/>
            </w:r>
            <w:r w:rsidRPr="005129E2">
              <w:rPr>
                <w:sz w:val="22"/>
                <w:szCs w:val="22"/>
              </w:rPr>
              <w:cr/>
              <w:t>-Ryokan-</w:t>
            </w:r>
          </w:p>
          <w:p w:rsidR="00897FB4" w:rsidRPr="00F92CB2" w:rsidRDefault="00F92CB2" w:rsidP="00897FB4">
            <w:pPr>
              <w:pStyle w:val="Date"/>
              <w:rPr>
                <w:sz w:val="48"/>
                <w:szCs w:val="48"/>
              </w:rPr>
            </w:pPr>
            <w:r w:rsidRPr="00F92CB2">
              <w:rPr>
                <w:sz w:val="48"/>
                <w:szCs w:val="48"/>
              </w:rPr>
              <w:t>Le mercredi 18 avril 2018</w:t>
            </w:r>
          </w:p>
          <w:p w:rsidR="00897FB4" w:rsidRPr="00F92CB2" w:rsidRDefault="00F92CB2" w:rsidP="00897FB4">
            <w:pPr>
              <w:pStyle w:val="Heure"/>
              <w:rPr>
                <w:sz w:val="48"/>
                <w:szCs w:val="48"/>
              </w:rPr>
            </w:pPr>
            <w:r w:rsidRPr="00F92CB2">
              <w:rPr>
                <w:sz w:val="48"/>
                <w:szCs w:val="48"/>
              </w:rPr>
              <w:t>a 16 heures</w:t>
            </w:r>
            <w:r>
              <w:rPr>
                <w:sz w:val="48"/>
                <w:szCs w:val="48"/>
              </w:rPr>
              <w:t xml:space="preserve"> </w:t>
            </w:r>
            <w:r w:rsidRPr="00F92CB2">
              <w:rPr>
                <w:sz w:val="32"/>
                <w:szCs w:val="32"/>
              </w:rPr>
              <w:t>a la grande salle du 1</w:t>
            </w:r>
            <w:r w:rsidRPr="00F92CB2">
              <w:rPr>
                <w:sz w:val="32"/>
                <w:szCs w:val="32"/>
                <w:vertAlign w:val="superscript"/>
              </w:rPr>
              <w:t>er</w:t>
            </w:r>
            <w:r w:rsidRPr="00F92CB2">
              <w:rPr>
                <w:sz w:val="32"/>
                <w:szCs w:val="32"/>
              </w:rPr>
              <w:t xml:space="preserve"> étage de la maison commune</w:t>
            </w:r>
          </w:p>
          <w:p w:rsidR="00897FB4" w:rsidRDefault="00422A0D" w:rsidP="00897FB4">
            <w:pPr>
              <w:pStyle w:val="Lieu"/>
            </w:pPr>
            <w:r>
              <w:t xml:space="preserve">Centre </w:t>
            </w:r>
            <w:r w:rsidR="00F92CB2">
              <w:t>socio</w:t>
            </w:r>
            <w:r>
              <w:t xml:space="preserve">culturel Gutenberg </w:t>
            </w:r>
          </w:p>
          <w:p w:rsidR="00897FB4" w:rsidRPr="00897FB4" w:rsidRDefault="00422A0D" w:rsidP="00422A0D">
            <w:pPr>
              <w:pStyle w:val="Lieu"/>
            </w:pPr>
            <w:r>
              <w:t xml:space="preserve">2 place jean </w:t>
            </w:r>
            <w:r w:rsidR="00F92CB2">
              <w:t>Jaurès</w:t>
            </w:r>
            <w:r>
              <w:t>, 34790 Grabels</w:t>
            </w:r>
          </w:p>
          <w:p w:rsidR="00897FB4" w:rsidRDefault="00422A0D" w:rsidP="00422A0D">
            <w:r>
              <w:t xml:space="preserve">Ecrire des </w:t>
            </w:r>
            <w:r w:rsidR="00F92CB2">
              <w:t>haïkus</w:t>
            </w:r>
            <w:r>
              <w:t xml:space="preserve"> c’est cultiver l’attention aux petites choses, c’est collaborer avec les autres, c’est garder une activité créatrice source d’échanges et de joies, c’est mémoriser de courts textes et les restituer, et c’est aussi participer à un projet de recueil. </w:t>
            </w:r>
          </w:p>
          <w:p w:rsidR="00422A0D" w:rsidRDefault="00422A0D" w:rsidP="00422A0D"/>
          <w:p w:rsidR="00422A0D" w:rsidRPr="00897FB4" w:rsidRDefault="00F92CB2" w:rsidP="00422A0D">
            <w:r>
              <w:rPr>
                <w:noProof/>
                <w:lang w:eastAsia="fr-FR"/>
              </w:rPr>
              <w:drawing>
                <wp:anchor distT="0" distB="0" distL="114300" distR="114300" simplePos="0" relativeHeight="251659264" behindDoc="1" locked="0" layoutInCell="1" allowOverlap="1">
                  <wp:simplePos x="0" y="0"/>
                  <wp:positionH relativeFrom="column">
                    <wp:posOffset>4431665</wp:posOffset>
                  </wp:positionH>
                  <wp:positionV relativeFrom="paragraph">
                    <wp:posOffset>431800</wp:posOffset>
                  </wp:positionV>
                  <wp:extent cx="1219200" cy="1228725"/>
                  <wp:effectExtent l="19050" t="0" r="0" b="0"/>
                  <wp:wrapNone/>
                  <wp:docPr id="2" name="Image 2"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8"/>
                          <pic:cNvPicPr>
                            <a:picLocks noChangeAspect="1" noChangeArrowheads="1"/>
                          </pic:cNvPicPr>
                        </pic:nvPicPr>
                        <pic:blipFill>
                          <a:blip r:embed="rId11" cstate="print"/>
                          <a:srcRect/>
                          <a:stretch>
                            <a:fillRect/>
                          </a:stretch>
                        </pic:blipFill>
                        <pic:spPr bwMode="auto">
                          <a:xfrm>
                            <a:off x="0" y="0"/>
                            <a:ext cx="1219200" cy="1228725"/>
                          </a:xfrm>
                          <a:prstGeom prst="rect">
                            <a:avLst/>
                          </a:prstGeom>
                          <a:noFill/>
                          <a:ln w="9525">
                            <a:noFill/>
                            <a:miter lim="800000"/>
                            <a:headEnd/>
                            <a:tailEnd/>
                          </a:ln>
                        </pic:spPr>
                      </pic:pic>
                    </a:graphicData>
                  </a:graphic>
                </wp:anchor>
              </w:drawing>
            </w:r>
            <w:r>
              <w:t>Vous avez plus de 59</w:t>
            </w:r>
            <w:r w:rsidR="00422A0D">
              <w:t xml:space="preserve"> ans et le projet d’un atelier mensuel d’écriture vous tente, alors n’hésitez plus à nous rejoi</w:t>
            </w:r>
            <w:r>
              <w:t>ndre à la réunion d’information</w:t>
            </w:r>
            <w:r w:rsidR="00422A0D">
              <w:t xml:space="preserve">. </w:t>
            </w:r>
          </w:p>
        </w:tc>
      </w:tr>
    </w:tbl>
    <w:tbl>
      <w:tblPr>
        <w:tblStyle w:val="GridTable4Accent2"/>
        <w:tblW w:w="8589" w:type="dxa"/>
        <w:tblInd w:w="-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tblPr>
      <w:tblGrid>
        <w:gridCol w:w="8589"/>
      </w:tblGrid>
      <w:tr w:rsidR="00897FB4" w:rsidRPr="00897FB4" w:rsidTr="00F92CB2">
        <w:trPr>
          <w:trHeight w:hRule="exact" w:val="705"/>
          <w:tblHeader/>
        </w:trPr>
        <w:tc>
          <w:tcPr>
            <w:tcW w:w="8589" w:type="dxa"/>
            <w:shd w:val="clear" w:color="auto" w:fill="F7F3E2" w:themeFill="background2"/>
            <w:vAlign w:val="center"/>
          </w:tcPr>
          <w:p w:rsidR="00F92CB2" w:rsidRDefault="00012B59" w:rsidP="00422A0D">
            <w:pPr>
              <w:pStyle w:val="Contact"/>
            </w:pPr>
            <w:sdt>
              <w:sdtPr>
                <w:alias w:val="Texte Pour plus d’informations :"/>
                <w:tag w:val="Texte Pour plus d’informations :"/>
                <w:id w:val="-1195846390"/>
                <w:placeholder>
                  <w:docPart w:val="FE178389F79E4630BAD9BB566C2A817C"/>
                </w:placeholder>
                <w:temporary/>
                <w:showingPlcHdr/>
              </w:sdtPr>
              <w:sdtContent>
                <w:r w:rsidR="00F519D5" w:rsidRPr="00897FB4">
                  <w:rPr>
                    <w:lang w:bidi="fr-FR"/>
                  </w:rPr>
                  <w:t>p</w:t>
                </w:r>
                <w:r w:rsidR="001570B2" w:rsidRPr="00897FB4">
                  <w:rPr>
                    <w:lang w:bidi="fr-FR"/>
                  </w:rPr>
                  <w:t>our plus d’informations, contacter :</w:t>
                </w:r>
              </w:sdtContent>
            </w:sdt>
            <w:r w:rsidR="00F92CB2">
              <w:t xml:space="preserve"> </w:t>
            </w:r>
          </w:p>
          <w:p w:rsidR="00897FB4" w:rsidRPr="00897FB4" w:rsidRDefault="00422A0D" w:rsidP="00422A0D">
            <w:pPr>
              <w:pStyle w:val="Contact"/>
              <w:rPr>
                <w:lang w:bidi="fr-FR"/>
              </w:rPr>
            </w:pPr>
            <w:r>
              <w:t>Philippe Quinta</w:t>
            </w:r>
            <w:r>
              <w:rPr>
                <w:lang w:bidi="fr-FR"/>
              </w:rPr>
              <w:t>nadiaphil</w:t>
            </w:r>
            <w:r w:rsidR="001570B2">
              <w:rPr>
                <w:lang w:bidi="fr-FR"/>
              </w:rPr>
              <w:t>@</w:t>
            </w:r>
            <w:r>
              <w:rPr>
                <w:lang w:bidi="fr-FR"/>
              </w:rPr>
              <w:t xml:space="preserve">wanadoo.fr </w:t>
            </w:r>
            <w:r w:rsidR="001570B2">
              <w:rPr>
                <w:lang w:bidi="fr-FR"/>
              </w:rPr>
              <w:t> </w:t>
            </w:r>
            <w:r>
              <w:t>04-67-52-74-26</w:t>
            </w:r>
          </w:p>
        </w:tc>
      </w:tr>
    </w:tbl>
    <w:p w:rsidR="00923759" w:rsidRPr="00923759" w:rsidRDefault="00923759" w:rsidP="00A95506">
      <w:pPr>
        <w:pStyle w:val="Sansinterligne"/>
        <w:rPr>
          <w:b/>
          <w:i/>
        </w:rPr>
      </w:pPr>
      <w:r>
        <w:rPr>
          <w:b/>
          <w:i/>
        </w:rPr>
        <w:t xml:space="preserve">                                                                                </w:t>
      </w:r>
      <w:r w:rsidRPr="00923759">
        <w:rPr>
          <w:b/>
          <w:i/>
        </w:rPr>
        <w:t>Action financée par la CFPPA</w:t>
      </w:r>
    </w:p>
    <w:sectPr w:rsidR="00923759" w:rsidRPr="00923759" w:rsidSect="000A13D7">
      <w:headerReference w:type="default" r:id="rId12"/>
      <w:footerReference w:type="default" r:id="rId13"/>
      <w:headerReference w:type="first" r:id="rId14"/>
      <w:pgSz w:w="11906" w:h="16838" w:code="9"/>
      <w:pgMar w:top="5328" w:right="2160" w:bottom="108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110" w:rsidRDefault="00767110" w:rsidP="0068245E">
      <w:pPr>
        <w:spacing w:after="0" w:line="240" w:lineRule="auto"/>
      </w:pPr>
      <w:r>
        <w:separator/>
      </w:r>
    </w:p>
  </w:endnote>
  <w:endnote w:type="continuationSeparator" w:id="0">
    <w:p w:rsidR="00767110" w:rsidRDefault="00767110" w:rsidP="00682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10392"/>
      <w:docPartObj>
        <w:docPartGallery w:val="Page Numbers (Bottom of Page)"/>
        <w:docPartUnique/>
      </w:docPartObj>
    </w:sdtPr>
    <w:sdtEndPr>
      <w:rPr>
        <w:noProof/>
      </w:rPr>
    </w:sdtEndPr>
    <w:sdtContent>
      <w:p w:rsidR="009124DD" w:rsidRDefault="00012B59">
        <w:pPr>
          <w:pStyle w:val="Pieddepage"/>
        </w:pPr>
        <w:r>
          <w:rPr>
            <w:lang w:bidi="fr-FR"/>
          </w:rPr>
          <w:fldChar w:fldCharType="begin"/>
        </w:r>
        <w:r w:rsidR="009124DD">
          <w:rPr>
            <w:lang w:bidi="fr-FR"/>
          </w:rPr>
          <w:instrText xml:space="preserve"> PAGE   \* MERGEFORMAT </w:instrText>
        </w:r>
        <w:r>
          <w:rPr>
            <w:lang w:bidi="fr-FR"/>
          </w:rPr>
          <w:fldChar w:fldCharType="separate"/>
        </w:r>
        <w:r w:rsidR="00923759">
          <w:rPr>
            <w:noProof/>
            <w:lang w:bidi="fr-FR"/>
          </w:rPr>
          <w:t>2</w:t>
        </w:r>
        <w:r>
          <w:rPr>
            <w:noProof/>
            <w:lang w:bidi="fr-FR"/>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110" w:rsidRDefault="00767110" w:rsidP="0068245E">
      <w:pPr>
        <w:spacing w:after="0" w:line="240" w:lineRule="auto"/>
      </w:pPr>
      <w:r>
        <w:separator/>
      </w:r>
    </w:p>
  </w:footnote>
  <w:footnote w:type="continuationSeparator" w:id="0">
    <w:p w:rsidR="00767110" w:rsidRDefault="00767110" w:rsidP="006824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8F" w:rsidRDefault="00012B59">
    <w:pPr>
      <w:pStyle w:val="En-tte"/>
    </w:pPr>
    <w:r>
      <w:rPr>
        <w:noProof/>
        <w:lang w:eastAsia="fr-FR"/>
      </w:rPr>
      <w:pict>
        <v:group id="Groupe 3" o:spid="_x0000_s4115" alt="Fleurs" style="position:absolute;left:0;text-align:left;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4130" type="#_x0000_t75" alt="Fleurs marron" style="position:absolute;top:95;width:54648;height:30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mMrBAAAA2gAAAA8AAABkcnMvZG93bnJldi54bWxEj0GLwjAUhO+C/yE8wYtoYhGRahRZWHEP&#10;Htb6Ax7Ns602L7WJtf77zcLCHoeZ+YbZ7Hpbi45aXznWMJ8pEMS5MxUXGi7Z53QFwgdkg7Vj0vAm&#10;D7vtcLDB1LgXf1N3DoWIEPYpaihDaFIpfV6SRT9zDXH0rq61GKJsC2lafEW4rWWi1FJarDgulNjQ&#10;R0n5/fy0Gmgyxyx7HPuEv7rJSRVJpW4Hrcejfr8GEagP/+G/9tFoWMDvlXg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mMrBAAAA2gAAAA8AAAAAAAAAAAAAAAAAnwIA&#10;AGRycy9kb3ducmV2LnhtbFBLBQYAAAAABAAEAPcAAACNAwAAAAA=&#10;">
            <v:imagedata r:id="rId1" o:title="Fleurs marron" croptop="11340f" cropbottom="16322f" cropleft="5137f"/>
            <v:path arrowok="t"/>
          </v:shape>
          <v:shape id="Image 5" o:spid="_x0000_s4129" type="#_x0000_t75" alt="Pétales" style="position:absolute;left:13049;width:36741;height:28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oMDDAAAA2gAAAA8AAABkcnMvZG93bnJldi54bWxEj09rAjEUxO8Fv0N4hV5CzbpgldUoIhQ8&#10;lOI/PL9unruhm5dlE3X77RtB8DjMzG+Y+bJ3jbhSF6xnDaNhBoK49MZypeF4+HyfgggR2WDjmTT8&#10;UYDlYvAyx8L4G+/ouo+VSBAOBWqoY2wLpUJZk8Mw9C1x8s6+cxiT7CplOrwluGtUnmUfyqHltFBj&#10;S+uayt/9xWmQNt8cy20uf075l5Tfl0mUdqL122u/moGI1Mdn+NHeGA1juF9JN0At/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wMMAAADaAAAADwAAAAAAAAAAAAAAAACf&#10;AgAAZHJzL2Rvd25yZXYueG1sUEsFBgAAAAAEAAQA9wAAAI8DAAAAAA==&#10;">
            <v:imagedata r:id="rId2" o:title="Pétales" croptop="11131f" cropbottom="16412f" cropleft="11563f" cropright="8752f"/>
            <v:path arrowok="t"/>
          </v:shape>
          <v:shape id="Forme libre 6" o:spid="_x0000_s4128" alt="Pétales" style="position:absolute;left:24193;top:10096;width:4070;height:5054;rotation:1467172fd;visibility:visible;mso-wrap-style:square;v-text-anchor:top" coordsize="188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bsQA&#10;AADaAAAADwAAAGRycy9kb3ducmV2LnhtbESPQWvCQBSE7wX/w/IK3ppNI2hJXSUWBW+SpD309si+&#10;JqHZt2l2jdFf3y0IPQ4z8w2z3k6mEyMNrrWs4DmKQRBXVrdcK3gvD08vIJxH1thZJgVXcrDdzB7W&#10;mGp74ZzGwtciQNilqKDxvk+ldFVDBl1ke+LgfdnBoA9yqKUe8BLgppNJHC+lwZbDQoM9vTVUfRdn&#10;o+DzZ4Hl8faRrPITL8w1G/e7YlRq/jhlryA8Tf4/fG8ftYIl/F0JN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e27EAAAA2gAAAA8AAAAAAAAAAAAAAAAAmAIAAGRycy9k&#10;b3ducmV2LnhtbFBLBQYAAAAABAAEAPUAAACJAw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orme libre 7" o:spid="_x0000_s4127" alt="Pétales" style="position:absolute;left:14287;top:18288;width:3238;height:2993;rotation:1467172fd;visibility:visible;mso-wrap-style:square;v-text-anchor:top" coordsize="1492,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FocMA&#10;AADaAAAADwAAAGRycy9kb3ducmV2LnhtbESPQWuDQBSE74X+h+UVcilxrQUTTDahCIWUXhqV5Ppw&#10;X1TivhV3a+y/7xYKOQ4z8w2z3c+mFxONrrOs4CWKQRDXVnfcKKjK9+UahPPIGnvLpOCHHOx3jw9b&#10;zLS98ZGmwjciQNhlqKD1fsikdHVLBl1kB+LgXexo0Ac5NlKPeAtw08skjlNpsOOw0OJAeUv1tfg2&#10;CtLq46t6xu71msefpZ3cqU/PiVKLp/ltA8LT7O/h//ZBK1jB35V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FocMAAADaAAAADwAAAAAAAAAAAAAAAACYAgAAZHJzL2Rv&#10;d25yZXYueG1sUEsFBgAAAAAEAAQA9QAAAIgD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orme libre 8" o:spid="_x0000_s4126" alt="Pétales" style="position:absolute;left:34290;top:12382;width:4486;height:4821;rotation:1467172fd;visibility:visible;mso-wrap-style:square;v-text-anchor:top" coordsize="206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wjbsA&#10;AADaAAAADwAAAGRycy9kb3ducmV2LnhtbERPzQ7BQBC+S7zDZiRubDkgZYkQQYSkeIBJd7SN7mzT&#10;XVVvbw8Sxy/f/2LVmlI0VLvCsoLRMAJBnFpdcKbgftsNZiCcR9ZYWiYFH3KwWnY7C4y1fXNCzdVn&#10;IoSwi1FB7n0VS+nSnAy6oa2IA/ewtUEfYJ1JXeM7hJtSjqNoIg0WHBpyrGiTU/q8voyC/X7yPF2m&#10;nByPp/Nd8khuSTdK9Xvteg7CU+v/4p/7o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s5MI27AAAA2gAAAA8AAAAAAAAAAAAAAAAAmAIAAGRycy9kb3ducmV2Lnht&#10;bFBLBQYAAAAABAAEAPUAAACAAw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orme libre 9" o:spid="_x0000_s4125" alt="Pétales" style="position:absolute;left:14287;top:4667;width:2822;height:3227;rotation:1467172fd;visibility:visible;mso-wrap-style:square;v-text-anchor:top" coordsize="13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VtcEA&#10;AADaAAAADwAAAGRycy9kb3ducmV2LnhtbESPT2vCQBDF7wW/wzKCt7qxFInRVVQo9CRoBfU2ZMck&#10;mp0N2dGk375bKPT4eH9+vMWqd7V6UhsqzwYm4wQUce5txYWB49fHawoqCLLF2jMZ+KYAq+XgZYGZ&#10;9R3v6XmQQsURDhkaKEWaTOuQl+QwjH1DHL2rbx1KlG2hbYtdHHe1fkuSqXZYcSSU2NC2pPx+eLgI&#10;wTNt0ken053sb1O5nK7v7mTMaNiv56CEevkP/7U/rYEZ/F6JN0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bXBAAAA2gAAAA8AAAAAAAAAAAAAAAAAmAIAAGRycy9kb3du&#10;cmV2LnhtbFBLBQYAAAAABAAEAPUAAACGAw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orme libre 10" o:spid="_x0000_s4124" alt="Pétales" style="position:absolute;left:29432;top:16668;width:3381;height:3616;rotation:1467172fd;visibility:visible;mso-wrap-style:square;v-text-anchor:top" coordsize="1558,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N9sIA&#10;AADbAAAADwAAAGRycy9kb3ducmV2LnhtbESPQWsCMRCF74L/IUzBi2hWC1K2RqmCULx1a/E6bKab&#10;4GaybFJd/71zEHqb4b1575v1dgitulKffGQDi3kBiriO1nNj4PR9mL2BShnZYhuZDNwpwXYzHq2x&#10;tPHGX3StcqMkhFOJBlzOXal1qh0FTPPYEYv2G/uAWda+0bbHm4SHVi+LYqUDepYGhx3tHdWX6i8Y&#10;aFHfd2d/PL3+VNNYe1ccpseLMZOX4eMdVKYh/5uf159W8IVefpEB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432wgAAANsAAAAPAAAAAAAAAAAAAAAAAJgCAABkcnMvZG93&#10;bnJldi54bWxQSwUGAAAAAAQABAD1AAAAhwM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orme libre 11" o:spid="_x0000_s4123" alt="Pétales" style="position:absolute;left:22479;top:15621;width:4395;height:4030;rotation:1467172fd;visibility:visible;mso-wrap-style:square;v-text-anchor:top" coordsize="202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ql8MA&#10;AADbAAAADwAAAGRycy9kb3ducmV2LnhtbERPS2vCQBC+F/wPywi9iG620CLRVWyh0NdBo+J1yI5J&#10;bHY2ZFeT/ntXKHibj+8582Vva3Gh1leONahJAoI4d6biQsNu+z6egvAB2WDtmDT8kYflYvAwx9S4&#10;jjd0yUIhYgj7FDWUITSplD4vyaKfuIY4ckfXWgwRtoU0LXYx3NbyKUlepMWKY0OJDb2VlP9mZ6th&#10;+nrGn9HuWz2vD1/7kxp1n4nqtH4c9qsZiEB9uIv/3R8mzldw+yU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ql8MAAADbAAAADwAAAAAAAAAAAAAAAACYAgAAZHJzL2Rv&#10;d25yZXYueG1sUEsFBgAAAAAEAAQA9QAAAIgD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orme libre 12" o:spid="_x0000_s4122" alt="Pétales" style="position:absolute;left:38481;top:17811;width:2834;height:3357;rotation:1467172fd;visibility:visible;mso-wrap-style:square;v-text-anchor:top" coordsize="130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iHcMA&#10;AADbAAAADwAAAGRycy9kb3ducmV2LnhtbERP24rCMBB9X/Afwgi+iKYKK1KNoqKwrCisN+jb0Ixt&#10;sZmUJqv1742wsG9zONeZzhtTijvVrrCsYNCPQBCnVhecKTgdN70xCOeRNZaWScGTHMxnrY8pxto+&#10;+IfuB5+JEMIuRgW591UspUtzMuj6tiIO3NXWBn2AdSZ1jY8Qbko5jKKRNFhwaMixolVO6e3waxQk&#10;u2QbfQ6WTXI5J7vV96V7Xe/3SnXazWICwlPj/8V/7i8d5g/h/Us4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diHcMAAADbAAAADwAAAAAAAAAAAAAAAACYAgAAZHJzL2Rv&#10;d25yZXYueG1sUEsFBgAAAAAEAAQA9QAAAIgD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orme libre 13" o:spid="_x0000_s4121" alt="Pétales" style="position:absolute;left:28003;top:571;width:3888;height:3745;rotation:1467172fd;visibility:visible;mso-wrap-style:square;v-text-anchor:top" coordsize="1791,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zx8AA&#10;AADbAAAADwAAAGRycy9kb3ducmV2LnhtbERPS2vCQBC+C/0PywjedGMFCalrkNAWwZOPQ4/T7DQJ&#10;ZmeX3a1J++vdQsHbfHzP2ZSj6cWNfOgsK1guMhDEtdUdNwou57d5DiJEZI29ZVLwQwHK7dNkg4W2&#10;Ax/pdoqNSCEcClTQxugKKUPdksGwsI44cV/WG4wJ+kZqj0MKN718zrK1NNhxamjRUdVSfT19GwW/&#10;74PMP9kdcr+i17Ei9xEbp9RsOu5eQEQa40P8797rNH8Ff7+k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qzx8AAAADbAAAADwAAAAAAAAAAAAAAAACYAgAAZHJzL2Rvd25y&#10;ZXYueG1sUEsFBgAAAAAEAAQA9QAAAIUD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orme libre 14" o:spid="_x0000_s4120" alt="Pétales" style="position:absolute;left:37814;top:3238;width:5110;height:7620;rotation:1467172fd;visibility:visible;mso-wrap-style:square;v-text-anchor:top" coordsize="235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VJsAA&#10;AADbAAAADwAAAGRycy9kb3ducmV2LnhtbERP32vCMBB+H/g/hBN8m8l0TOlMRQeir1NB93Y0t7a0&#10;uZQks/W/N4PB3u7j+3mr9WBbcSMfascaXqYKBHHhTM2lhvNp97wEESKywdYxabhTgHU+elphZlzP&#10;n3Q7xlKkEA4Zaqhi7DIpQ1GRxTB1HXHivp23GBP0pTQe+xRuWzlT6k1arDk1VNjRR0VFc/yxGq59&#10;uVmq/uIPTWcXX9c9b9VirvVkPGzeQUQa4r/4z30waf4r/P6SDp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uVJsAAAADbAAAADwAAAAAAAAAAAAAAAACYAgAAZHJzL2Rvd25y&#10;ZXYueG1sUEsFBgAAAAAEAAQA9QAAAIUD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orme libre 15" o:spid="_x0000_s4119" alt="Pétales" style="position:absolute;left:31337;top:2667;width:4837;height:10004;rotation:1467172fd;visibility:visible;mso-wrap-style:square;v-text-anchor:top" coordsize="223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9zsMA&#10;AADbAAAADwAAAGRycy9kb3ducmV2LnhtbERPTWvCQBC9F/wPywjemo0Fi02zBlMoVPBQtZAeh+yY&#10;BLOzMbvG2F/fLRS8zeN9TpqNphUD9a6xrGAexSCIS6sbrhR8Hd4flyCcR9bYWiYFN3KQrSYPKSba&#10;XnlHw95XIoSwS1BB7X2XSOnKmgy6yHbEgTva3qAPsK+k7vEawk0rn+L4WRpsODTU2NFbTeVpfzEK&#10;TpvdLf+pvt3yUjRD8XLW+fbTKzWbjutXEJ5Gfxf/uz90mL+Av1/C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o9zsMAAADbAAAADwAAAAAAAAAAAAAAAACYAgAAZHJzL2Rv&#10;d25yZXYueG1sUEsFBgAAAAAEAAQA9QAAAIgD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orme libre 16" o:spid="_x0000_s4118" alt="Pétales" style="position:absolute;left:36576;top:22098;width:6709;height:4807;rotation:1467172fd;visibility:visible;mso-wrap-style:square;v-text-anchor:top" coordsize="309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5b4A&#10;AADbAAAADwAAAGRycy9kb3ducmV2LnhtbERPTYvCMBC9C/6HMII3m24PRatRloKgeLKK56GZbYvN&#10;pNtErf/eCIK3ebzPWW0G04o79a6xrOAnikEQl1Y3XCk4n7azOQjnkTW2lknBkxxs1uPRCjNtH3yk&#10;e+ErEULYZaig9r7LpHRlTQZdZDviwP3Z3qAPsK+k7vERwk0rkzhOpcGGQ0ONHeU1ldfiZhQkOzy3&#10;izRNLnlz9dv/Y0H7Q67UdDL8LkF4GvxX/HHvdJifwvuXcI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P8uW+AAAA2wAAAA8AAAAAAAAAAAAAAAAAmAIAAGRycy9kb3ducmV2&#10;LnhtbFBLBQYAAAAABAAEAPUAAACDAw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orme libre 17" o:spid="_x0000_s4117" alt="Pétales" style="position:absolute;left:44481;top:20669;width:4435;height:4134;rotation:1467172fd;visibility:visible;mso-wrap-style:square;v-text-anchor:top" coordsize="204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CJsEA&#10;AADbAAAADwAAAGRycy9kb3ducmV2LnhtbERP24rCMBB9F/yHMMK+yJq64q5Uo4iwsIgKq37A0Ixt&#10;sZmUJGrr1xtB8G0O5zqzRWMqcSXnS8sKhoMEBHFmdcm5guPh93MCwgdkjZVlUtCSh8W825lhqu2N&#10;/+m6D7mIIexTVFCEUKdS+qwgg35ga+LInawzGCJ0udQObzHcVPIrSb6lwZJjQ4E1rQrKzvuLUbDZ&#10;je67bb0+jtts4t3pQK3f9pX66DXLKYhATXiLX+4/Hef/wPOXe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QibBAAAA2wAAAA8AAAAAAAAAAAAAAAAAmAIAAGRycy9kb3du&#10;cmV2LnhtbFBLBQYAAAAABAAEAPUAAACGAw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orme libre 18" o:spid="_x0000_s4116" alt="Pétales" style="position:absolute;left:17811;top:3905;width:9675;height:8086;rotation:1467172fd;visibility:visible;mso-wrap-style:square;v-text-anchor:top" coordsize="4461,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lHcYA&#10;AADbAAAADwAAAGRycy9kb3ducmV2LnhtbESPT0/DMAzF70j7DpEncWMJTJqgWzYx/ggYJ8oOcDON&#10;aas1TpWErvv2+IDEzdZ7fu/n1Wb0nRoopjawhcuZAUVcBddybWH//nhxDSplZIddYLJwogSb9eRs&#10;hYULR36jocy1khBOBVpocu4LrVPVkMc0Cz2xaN8hesyyxlq7iEcJ952+MmahPbYsDQ32dNdQdSh/&#10;vIWv/vXjc3EfzbArX9r50/Zhfrox1p5Px9slqExj/jf/XT87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lHcYAAADbAAAADwAAAAAAAAAAAAAAAACYAgAAZHJz&#10;L2Rvd25yZXYueG1sUEsFBgAAAAAEAAQA9QAAAIsD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w:r>
    <w:r>
      <w:rPr>
        <w:noProof/>
        <w:lang w:eastAsia="fr-FR"/>
      </w:rPr>
      <w:pict>
        <v:shape id="Cadre 2" o:spid="_x0000_s4114" alt="Bordure autour du document" style="position:absolute;left:0;text-align:left;margin-left:0;margin-top:0;width:539.3pt;height:10in;z-index:-251653120;visibility:visible;mso-width-percent:881;mso-height-percent:909;mso-position-horizontal:center;mso-position-horizontal-relative:page;mso-position-vertical:center;mso-position-vertical-relative:page;mso-width-percent:881;mso-height-percent:909;v-text-anchor:middle" coordsize="6848856,91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" adj="0,,0" path="m,l6848856,r,9144000l,9144000,,xm466133,466133r,8211734l6382723,8677867r,-8211734l466133,466133xe" fillcolor="#82b4b9 [3204]" stroked="f" strokeweight="1pt">
          <v:stroke joinstyle="miter"/>
          <v:formulas/>
          <v:path arrowok="t" o:connecttype="custom" o:connectlocs="0,0;6848856,0;6848856,9144000;0,9144000;0,0;466133,466133;466133,8677867;6382723,8677867;6382723,466133;466133,466133" o:connectangles="0,0,0,0,0,0,0,0,0,0"/>
          <w10:wrap anchorx="page" anchory="pag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DD" w:rsidRDefault="00012B59">
    <w:pPr>
      <w:pStyle w:val="En-tte"/>
    </w:pPr>
    <w:r>
      <w:rPr>
        <w:noProof/>
        <w:lang w:eastAsia="fr-FR"/>
      </w:rPr>
      <w:pict>
        <v:shape id="Cadre 25" o:spid="_x0000_s4113" alt="Bordure autour du document" style="position:absolute;left:0;text-align:left;margin-left:0;margin-top:0;width:539.3pt;height:10in;z-index:-251673600;visibility:visible;mso-width-percent:881;mso-height-percent:909;mso-position-horizontal:center;mso-position-horizontal-relative:page;mso-position-vertical:center;mso-position-vertical-relative:page;mso-width-percent:881;mso-height-percent:909;v-text-anchor:middle" coordsize="6848856,91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" adj="0,,0" path="m,l6848856,r,9144000l,9144000,,xm466133,466133r,8211734l6382723,8677867r,-8211734l466133,466133xe" fillcolor="#82b4b9 [3204]" stroked="f" strokeweight="1pt">
          <v:stroke joinstyle="miter"/>
          <v:formulas/>
          <v:path arrowok="t" o:connecttype="custom" o:connectlocs="0,0;6848856,0;6848856,9144000;0,9144000;0,0;466133,466133;466133,8677867;6382723,8677867;6382723,466133;466133,466133" o:connectangles="0,0,0,0,0,0,0,0,0,0"/>
          <w10:wrap anchorx="page" anchory="page"/>
          <w10:anchorlock/>
        </v:shape>
      </w:pict>
    </w:r>
    <w:r>
      <w:rPr>
        <w:noProof/>
        <w:lang w:eastAsia="fr-FR"/>
      </w:rPr>
      <w:pict>
        <v:group id="Groupe 1" o:spid="_x0000_s4097" alt="Fleurs" style="position:absolute;left:0;text-align:left;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&#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4112" type="#_x0000_t75" alt="Fleurs marron" style="position:absolute;top:95;width:54648;height:30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jnHCAAAA2wAAAA8AAABkcnMvZG93bnJldi54bWxEj0GLwjAUhO+C/yE8wYtoYg8q1SiysOIe&#10;PKz1BzyaZ1ttXmoTa/33m4WFPQ4z8w2z2fW2Fh21vnKsYT5TIIhzZyouNFyyz+kKhA/IBmvHpOFN&#10;Hnbb4WCDqXEv/qbuHAoRIexT1FCG0KRS+rwki37mGuLoXV1rMUTZFtK0+IpwW8tEqYW0WHFcKLGh&#10;j5Ly+/lpNdBkjln2OPYJf3WTkyqSSt0OWo9H/X4NIlAf/sN/7aPRkCz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d45xwgAAANsAAAAPAAAAAAAAAAAAAAAAAJ8C&#10;AABkcnMvZG93bnJldi54bWxQSwUGAAAAAAQABAD3AAAAjgMAAAAA&#10;">
            <v:imagedata r:id="rId1" o:title="Fleurs marron" croptop="11340f" cropbottom="16322f" cropleft="5137f"/>
            <v:path arrowok="t"/>
          </v:shape>
          <v:shape id="Image 29" o:spid="_x0000_s4111" type="#_x0000_t75" alt="Pétales" style="position:absolute;left:13049;width:36741;height:28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KtbEAAAA2wAAAA8AAABkcnMvZG93bnJldi54bWxEj0FrAjEUhO+F/ofwCl6CZptD1dUopVDw&#10;IKVV8fzcPHeDm5dlE3X775tCocdhZr5hluvBt+JGfXSBDTxPChDEVbCOawOH/ft4BiImZIttYDLw&#10;TRHWq8eHJZY23PmLbrtUiwzhWKKBJqWuVCpWDXmMk9ARZ+8ceo8py75Wtsd7hvtW6aJ4UR4d54UG&#10;O3prqLrsrt6AdHpzqD61PB31VsqP6zRJNzVm9DS8LkAkGtJ/+K+9sQb0HH6/5B+g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6KtbEAAAA2wAAAA8AAAAAAAAAAAAAAAAA&#10;nwIAAGRycy9kb3ducmV2LnhtbFBLBQYAAAAABAAEAPcAAACQAwAAAAA=&#10;">
            <v:imagedata r:id="rId2" o:title="Pétales" croptop="11131f" cropbottom="16412f" cropleft="11563f" cropright="8752f"/>
            <v:path arrowok="t"/>
          </v:shape>
          <v:shape id="Forme libre 31" o:spid="_x0000_s4110" alt="Pétales" style="position:absolute;left:24193;top:10096;width:4070;height:5054;rotation:1467172fd;visibility:visible;mso-wrap-style:square;v-text-anchor:top" coordsize="188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hsMA&#10;AADbAAAADwAAAGRycy9kb3ducmV2LnhtbESPQYvCMBSE78L+h/AWvGmqBVeqUVxxwZtY9eDt0Tzb&#10;YvPSbbK1+uuNsOBxmJlvmPmyM5VoqXGlZQWjYQSCOLO65FzB8fAzmIJwHlljZZkU3MnBcvHRm2Oi&#10;7Y331KY+FwHCLkEFhfd1IqXLCjLohrYmDt7FNgZ9kE0udYO3ADeVHEfRRBosOSwUWNO6oOya/hkF&#10;598YD9vHafy133Fs7qt28522SvU/u9UMhKfOv8P/7a1WEI/g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XhsMAAADbAAAADwAAAAAAAAAAAAAAAACYAgAAZHJzL2Rv&#10;d25yZXYueG1sUEsFBgAAAAAEAAQA9QAAAIgD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orme libre 32" o:spid="_x0000_s4109" alt="Pétales" style="position:absolute;left:14287;top:18288;width:3238;height:2993;rotation:1467172fd;visibility:visible;mso-wrap-style:square;v-text-anchor:top" coordsize="1492,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JD8QA&#10;AADbAAAADwAAAGRycy9kb3ducmV2LnhtbESPQWuDQBSE74H+h+UVegnJWgUJJhspQqGllyRKe324&#10;rypx34q7Vfvvs4VCjsPMfMMc8sX0YqLRdZYVPG8jEMS11R03CqrydbMD4Tyyxt4yKfglB/nxYXXA&#10;TNuZzzRdfCMChF2GClrvh0xKV7dk0G3tQBy8bzsa9EGOjdQjzgFuehlHUSoNdhwWWhyoaKm+Xn6M&#10;grR6P1Vr7JJrEX2UdnKfffoVK/X0uLzsQXha/D38337TCpIY/r6EHyC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yQ/EAAAA2wAAAA8AAAAAAAAAAAAAAAAAmAIAAGRycy9k&#10;b3ducmV2LnhtbFBLBQYAAAAABAAEAPUAAACJAw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orme libre 33" o:spid="_x0000_s4108" alt="Pétales" style="position:absolute;left:34290;top:12382;width:4486;height:4821;rotation:1467172fd;visibility:visible;mso-wrap-style:square;v-text-anchor:top" coordsize="206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Y7sEA&#10;AADbAAAADwAAAGRycy9kb3ducmV2LnhtbESP0YrCMBRE3wX/IVzBN01V0KU2iiiiIi6o/YBLc22L&#10;zU1pYq1/v1lY2MdhZs4wybozlWipcaVlBZNxBII4s7rkXEF634++QDiPrLGyTAo+5GC96vcSjLV9&#10;85Xam89FgLCLUUHhfR1L6bKCDLqxrYmD97CNQR9kk0vd4DvATSWnUTSXBksOCwXWtC0oe95eRsHh&#10;MH+evxd8PZ3Ol1TyRO5It0oNB91mCcJT5//Df+2jVjCbwe+X8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NWO7BAAAA2wAAAA8AAAAAAAAAAAAAAAAAmAIAAGRycy9kb3du&#10;cmV2LnhtbFBLBQYAAAAABAAEAPUAAACGAw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orme libre 34" o:spid="_x0000_s4107" alt="Pétales" style="position:absolute;left:14287;top:4667;width:2822;height:3227;rotation:1467172fd;visibility:visible;mso-wrap-style:square;v-text-anchor:top" coordsize="13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6tsIA&#10;AADbAAAADwAAAGRycy9kb3ducmV2LnhtbESPT2vCQBDF7wW/wzKCt7qxioToKioUPAnagvU2ZMck&#10;mp0N2dGk375bKPT4eH9+vOW6d7V6UhsqzwYm4wQUce5txYWBz4/31xRUEGSLtWcy8E0B1qvByxIz&#10;6zs+0vMkhYojHDI0UIo0mdYhL8lhGPuGOHpX3zqUKNtC2xa7OO5q/ZYkc+2w4kgosaFdSfn99HAR&#10;gl+0TR+dTg9yvM3lcr7O3NmY0bDfLEAJ9fIf/mvvrYHpDH6/xB+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rq2wgAAANsAAAAPAAAAAAAAAAAAAAAAAJgCAABkcnMvZG93&#10;bnJldi54bWxQSwUGAAAAAAQABAD1AAAAhwM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orme libre 35" o:spid="_x0000_s4106" alt="Pétales" style="position:absolute;left:29432;top:16668;width:3381;height:3616;rotation:1467172fd;visibility:visible;mso-wrap-style:square;v-text-anchor:top" coordsize="1558,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yDsEA&#10;AADbAAAADwAAAGRycy9kb3ducmV2LnhtbESPQYvCMBSE78L+h/AWvIimKi5SjbIKgnjb6uL10bxt&#10;gs1LaaLWf28EYY/DzHzDLNedq8WN2mA9KxiPMhDEpdeWKwWn4244BxEissbaMyl4UID16qO3xFz7&#10;O//QrYiVSBAOOSowMTa5lKE05DCMfEOcvD/fOoxJtpXULd4T3NVykmVf0qHltGCwoa2h8lJcnYIa&#10;5WNztofT9LcY+NKabDc4XJTqf3bfCxCRuvgffrf3WsF0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Vcg7BAAAA2wAAAA8AAAAAAAAAAAAAAAAAmAIAAGRycy9kb3du&#10;cmV2LnhtbFBLBQYAAAAABAAEAPUAAACGAw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orme libre 36" o:spid="_x0000_s4105" alt="Pétales" style="position:absolute;left:22479;top:15621;width:4395;height:4030;rotation:1467172fd;visibility:visible;mso-wrap-style:square;v-text-anchor:top" coordsize="202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ug8UA&#10;AADbAAAADwAAAGRycy9kb3ducmV2LnhtbESPT2vCQBTE70K/w/IKXkQ3URSJrlIFQVsP9R9eH9nX&#10;JG32bciuJv32rlDocZiZ3zDzZWtKcafaFZYVxIMIBHFqdcGZgvNp05+CcB5ZY2mZFPySg+XipTPH&#10;RNuGD3Q/+kwECLsEFeTeV4mULs3JoBvYijh4X7Y26IOsM6lrbALclHIYRRNpsOCwkGNF65zSn+PN&#10;KJiubrjvnT/i8ef1/fId95pdFDdKdV/btxkIT63/D/+1t1rBaALP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6DxQAAANsAAAAPAAAAAAAAAAAAAAAAAJgCAABkcnMv&#10;ZG93bnJldi54bWxQSwUGAAAAAAQABAD1AAAAigM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orme libre 37" o:spid="_x0000_s4104" alt="Pétales" style="position:absolute;left:38481;top:17811;width:2834;height:3357;rotation:1467172fd;visibility:visible;mso-wrap-style:square;v-text-anchor:top" coordsize="130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d5cYA&#10;AADbAAAADwAAAGRycy9kb3ducmV2LnhtbESP3WrCQBSE7wXfYTkFb0Q3WqqSukorFkpFof5B7g7Z&#10;YxLMng3ZVePbdwWhl8PMfMNM540pxZVqV1hWMOhHIIhTqwvOFOx3X70JCOeRNZaWScGdHMxn7dYU&#10;Y21v/EvXrc9EgLCLUUHufRVL6dKcDLq+rYiDd7K1QR9knUld4y3ATSmHUTSSBgsOCzlWtMgpPW8v&#10;RkGyTlbR2+CzSY6HZL34OXZPy81Gqc5L8/EOwlPj/8PP9rdW8DqGx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d5cYAAADbAAAADwAAAAAAAAAAAAAAAACYAgAAZHJz&#10;L2Rvd25yZXYueG1sUEsFBgAAAAAEAAQA9QAAAIsD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orme libre 38" o:spid="_x0000_s4103" alt="Pétales" style="position:absolute;left:28003;top:571;width:3888;height:3745;rotation:1467172fd;visibility:visible;mso-wrap-style:square;v-text-anchor:top" coordsize="1791,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91r4A&#10;AADbAAAADwAAAGRycy9kb3ducmV2LnhtbERPTYvCMBC9L/gfwgh7W1MVpFSjiKgInlb3sMexGdti&#10;MwlJtF1//eYgeHy878WqN614kA+NZQXjUQaCuLS64UrBz3n3lYMIEVlja5kU/FGA1XLwscBC246/&#10;6XGKlUghHApUUMfoCilDWZPBMLKOOHFX6w3GBH0ltccuhZtWTrJsJg02nBpqdLSpqbyd7kbBc9/J&#10;/MLumPspbfsNud9YOaU+h/16DiJSH9/il/ugFUzT2PQl/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bfda+AAAA2wAAAA8AAAAAAAAAAAAAAAAAmAIAAGRycy9kb3ducmV2&#10;LnhtbFBLBQYAAAAABAAEAPUAAACDAw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orme libre 39" o:spid="_x0000_s4102" alt="Pétales" style="position:absolute;left:37814;top:3238;width:5110;height:7620;rotation:1467172fd;visibility:visible;mso-wrap-style:square;v-text-anchor:top" coordsize="235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m2MMA&#10;AADbAAAADwAAAGRycy9kb3ducmV2LnhtbESPQWsCMRSE7wX/Q3iCt5roQtXVKGtB6rW2oN4em+fu&#10;4uZlSVJ3+++bQqHHYWa+YTa7wbbiQT40jjXMpgoEcelMw5WGz4/D8xJEiMgGW8ek4ZsC7Lajpw3m&#10;xvX8To9TrESCcMhRQx1jl0sZyposhqnriJN3c95iTNJX0njsE9y2cq7Ui7TYcFqosaPXmsr76ctq&#10;uPRVsVT92R/vnV1cL2+8V4tM68l4KNYgIg3xP/zXPhoN2Qp+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9m2MMAAADbAAAADwAAAAAAAAAAAAAAAACYAgAAZHJzL2Rv&#10;d25yZXYueG1sUEsFBgAAAAAEAAQA9QAAAIgD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orme libre 40" o:spid="_x0000_s4101" alt="Pétales" style="position:absolute;left:31337;top:2667;width:4837;height:10004;rotation:1467172fd;visibility:visible;mso-wrap-style:square;v-text-anchor:top" coordsize="223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xS8IA&#10;AADbAAAADwAAAGRycy9kb3ducmV2LnhtbERPy4rCMBTdC/5DuMLsNJ1BRKuxjMKAAy58DDjLS3Nt&#10;S5ub2sRa/XqzEFweznuRdKYSLTWusKzgcxSBIE6tLjhT8Hf8GU5BOI+ssbJMCu7kIFn2ewuMtb3x&#10;ntqDz0QIYRejgtz7OpbSpTkZdCNbEwfubBuDPsAmk7rBWwg3lfyKook0WHBoyLGmdU5pebgaBeXv&#10;/r56ZP9uej0V7Wl20avtziv1Mei+5yA8df4tfrk3WsE4rA9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FLwgAAANsAAAAPAAAAAAAAAAAAAAAAAJgCAABkcnMvZG93&#10;bnJldi54bWxQSwUGAAAAAAQABAD1AAAAhwM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orme libre 41" o:spid="_x0000_s4100" alt="Pétales" style="position:absolute;left:36576;top:22098;width:6709;height:4807;rotation:1467172fd;visibility:visible;mso-wrap-style:square;v-text-anchor:top" coordsize="309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FjMIA&#10;AADbAAAADwAAAGRycy9kb3ducmV2LnhtbESPQWuDQBSE74X+h+UFequrUiSxWSUIQkpPMZLzw31V&#10;ifvWutvE/vtuodDjMDPfMPtyNZO40eJGywqSKAZB3Fk9cq+gPdfPWxDOI2ucLJOCb3JQFo8Pe8y1&#10;vfOJbo3vRYCwy1HB4P2cS+m6gQy6yM7Ewfuwi0Ef5NJLveA9wM0k0zjOpMGRw8KAM1UDddfmyyhI&#10;j9hOuyxLL9V49fXnqaG390qpp816eAXhafX/4b/2USt4SeD3S/g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UWMwgAAANsAAAAPAAAAAAAAAAAAAAAAAJgCAABkcnMvZG93&#10;bnJldi54bWxQSwUGAAAAAAQABAD1AAAAhwM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orme libre 42" o:spid="_x0000_s4099" alt="Pétales" style="position:absolute;left:44481;top:20669;width:4435;height:4134;rotation:1467172fd;visibility:visible;mso-wrap-style:square;v-text-anchor:top" coordsize="204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Oo8UA&#10;AADbAAAADwAAAGRycy9kb3ducmV2LnhtbESP0WrCQBRE3wv+w3ILvpS6aVolpK5BCoJIFar5gEv2&#10;moRm74bdVRO/vlso9HGYmTPMshhMJ67kfGtZwcssAUFcWd1yraA8bZ4zED4ga+wsk4KRPBSrycMS&#10;c21v/EXXY6hFhLDPUUETQp9L6auGDPqZ7Ymjd7bOYIjS1VI7vEW46WSaJAtpsOW40GBPHw1V38eL&#10;UfB5eL0f9v2unI9V5t35RKPfPyk1fRzW7yACDeE//NfeagVv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M6jxQAAANsAAAAPAAAAAAAAAAAAAAAAAJgCAABkcnMv&#10;ZG93bnJldi54bWxQSwUGAAAAAAQABAD1AAAAigM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orme libre 43" o:spid="_x0000_s4098" alt="Pétales" style="position:absolute;left:17811;top:3905;width:9675;height:8086;rotation:1467172fd;visibility:visible;mso-wrap-style:square;v-text-anchor:top" coordsize="4461,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YccYA&#10;AADbAAAADwAAAGRycy9kb3ducmV2LnhtbESPzU7DMBCE70i8g7WVuLV2CapoWrfiV1A4kXKgt228&#10;TSLidWSbNH17jFSJ42hmvtEs14NtRU8+NI41TCcKBHHpTMOVhs/t8/gWRIjIBlvHpOFEAdary4sl&#10;5sYd+YP6IlYiQTjkqKGOsculDGVNFsPEdcTJOzhvMSbpK2k8HhPctvJaqZm02HBaqLGjh5rK7+LH&#10;ath371+72aNX/VuxabKX+6fsNFdaX42GuwWISEP8D5/br0bDTQZ/X9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4YccYAAADbAAAADwAAAAAAAAAAAAAAAACYAgAAZHJz&#10;L2Rvd25yZXYueG1sUEsFBgAAAAAEAAQA9QAAAIsD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041FC"/>
    <w:lvl w:ilvl="0">
      <w:start w:val="1"/>
      <w:numFmt w:val="decimal"/>
      <w:lvlText w:val="%1."/>
      <w:lvlJc w:val="left"/>
      <w:pPr>
        <w:tabs>
          <w:tab w:val="num" w:pos="1800"/>
        </w:tabs>
        <w:ind w:left="1800" w:hanging="360"/>
      </w:pPr>
    </w:lvl>
  </w:abstractNum>
  <w:abstractNum w:abstractNumId="1">
    <w:nsid w:val="FFFFFF7D"/>
    <w:multiLevelType w:val="singleLevel"/>
    <w:tmpl w:val="795C3338"/>
    <w:lvl w:ilvl="0">
      <w:start w:val="1"/>
      <w:numFmt w:val="decimal"/>
      <w:lvlText w:val="%1."/>
      <w:lvlJc w:val="left"/>
      <w:pPr>
        <w:tabs>
          <w:tab w:val="num" w:pos="1440"/>
        </w:tabs>
        <w:ind w:left="1440" w:hanging="360"/>
      </w:pPr>
    </w:lvl>
  </w:abstractNum>
  <w:abstractNum w:abstractNumId="2">
    <w:nsid w:val="FFFFFF7E"/>
    <w:multiLevelType w:val="singleLevel"/>
    <w:tmpl w:val="C3ECB67C"/>
    <w:lvl w:ilvl="0">
      <w:start w:val="1"/>
      <w:numFmt w:val="decimal"/>
      <w:lvlText w:val="%1."/>
      <w:lvlJc w:val="left"/>
      <w:pPr>
        <w:tabs>
          <w:tab w:val="num" w:pos="1080"/>
        </w:tabs>
        <w:ind w:left="1080" w:hanging="360"/>
      </w:pPr>
    </w:lvl>
  </w:abstractNum>
  <w:abstractNum w:abstractNumId="3">
    <w:nsid w:val="FFFFFF7F"/>
    <w:multiLevelType w:val="singleLevel"/>
    <w:tmpl w:val="6478B320"/>
    <w:lvl w:ilvl="0">
      <w:start w:val="1"/>
      <w:numFmt w:val="decimal"/>
      <w:lvlText w:val="%1."/>
      <w:lvlJc w:val="left"/>
      <w:pPr>
        <w:tabs>
          <w:tab w:val="num" w:pos="720"/>
        </w:tabs>
        <w:ind w:left="720" w:hanging="360"/>
      </w:pPr>
    </w:lvl>
  </w:abstractNum>
  <w:abstractNum w:abstractNumId="4">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9E83CD0"/>
    <w:lvl w:ilvl="0">
      <w:start w:val="1"/>
      <w:numFmt w:val="decimal"/>
      <w:lvlText w:val="%1."/>
      <w:lvlJc w:val="left"/>
      <w:pPr>
        <w:tabs>
          <w:tab w:val="num" w:pos="360"/>
        </w:tabs>
        <w:ind w:left="360" w:hanging="360"/>
      </w:pPr>
    </w:lvl>
  </w:abstractNum>
  <w:abstractNum w:abstractNumId="9">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22A0D"/>
    <w:rsid w:val="00012B59"/>
    <w:rsid w:val="000A13D7"/>
    <w:rsid w:val="000E33EA"/>
    <w:rsid w:val="001570B2"/>
    <w:rsid w:val="001624C3"/>
    <w:rsid w:val="00220400"/>
    <w:rsid w:val="002733AA"/>
    <w:rsid w:val="002A068F"/>
    <w:rsid w:val="00422A0D"/>
    <w:rsid w:val="004611DB"/>
    <w:rsid w:val="005129E2"/>
    <w:rsid w:val="005D2D39"/>
    <w:rsid w:val="0068245E"/>
    <w:rsid w:val="0069500E"/>
    <w:rsid w:val="00713F12"/>
    <w:rsid w:val="007641E4"/>
    <w:rsid w:val="00767110"/>
    <w:rsid w:val="007A4EDB"/>
    <w:rsid w:val="00834305"/>
    <w:rsid w:val="00897FB4"/>
    <w:rsid w:val="009124DD"/>
    <w:rsid w:val="00923759"/>
    <w:rsid w:val="0094423C"/>
    <w:rsid w:val="00A873BE"/>
    <w:rsid w:val="00A95506"/>
    <w:rsid w:val="00AB123B"/>
    <w:rsid w:val="00B168F9"/>
    <w:rsid w:val="00C67FD5"/>
    <w:rsid w:val="00C93A32"/>
    <w:rsid w:val="00CE754C"/>
    <w:rsid w:val="00CF207A"/>
    <w:rsid w:val="00D529A9"/>
    <w:rsid w:val="00DF0CAF"/>
    <w:rsid w:val="00E402F3"/>
    <w:rsid w:val="00E43EFE"/>
    <w:rsid w:val="00F519D5"/>
    <w:rsid w:val="00F92C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72111" w:themeColor="text2"/>
        <w:sz w:val="24"/>
        <w:szCs w:val="24"/>
        <w:lang w:val="fr-FR" w:eastAsia="ja-JP" w:bidi="ar-SA"/>
      </w:rPr>
    </w:rPrDefault>
    <w:pPrDefault>
      <w:pPr>
        <w:spacing w:after="240" w:line="288" w:lineRule="auto"/>
        <w:ind w:left="101" w:right="1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9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529A9"/>
  </w:style>
  <w:style w:type="paragraph" w:styleId="Titre1">
    <w:name w:val="heading 1"/>
    <w:basedOn w:val="Normal"/>
    <w:next w:val="Normal"/>
    <w:link w:val="Titre1C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Titre2">
    <w:name w:val="heading 2"/>
    <w:basedOn w:val="Normal"/>
    <w:next w:val="Normal"/>
    <w:link w:val="Titre2C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Titre4">
    <w:name w:val="heading 4"/>
    <w:basedOn w:val="Normal"/>
    <w:next w:val="Normal"/>
    <w:link w:val="Titre4C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Titre5">
    <w:name w:val="heading 5"/>
    <w:basedOn w:val="Normal"/>
    <w:next w:val="Normal"/>
    <w:link w:val="Titre5C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Titre8">
    <w:name w:val="heading 8"/>
    <w:basedOn w:val="Normal"/>
    <w:next w:val="Normal"/>
    <w:link w:val="Titre8C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207A"/>
    <w:rPr>
      <w:color w:val="595959" w:themeColor="text1" w:themeTint="A6"/>
    </w:rPr>
  </w:style>
  <w:style w:type="paragraph" w:styleId="Sous-titre">
    <w:name w:val="Subtitle"/>
    <w:basedOn w:val="Normal"/>
    <w:link w:val="Sous-titreCar"/>
    <w:uiPriority w:val="1"/>
    <w:qFormat/>
    <w:rsid w:val="009124DD"/>
    <w:pPr>
      <w:spacing w:after="40" w:line="228" w:lineRule="auto"/>
      <w:ind w:left="0" w:right="0"/>
    </w:pPr>
    <w:rPr>
      <w:caps/>
      <w:sz w:val="52"/>
    </w:rPr>
  </w:style>
  <w:style w:type="character" w:customStyle="1" w:styleId="Sous-titreCar">
    <w:name w:val="Sous-titre Car"/>
    <w:basedOn w:val="Policepardfaut"/>
    <w:link w:val="Sous-titre"/>
    <w:uiPriority w:val="1"/>
    <w:rsid w:val="009124DD"/>
    <w:rPr>
      <w:caps/>
      <w:sz w:val="52"/>
    </w:rPr>
  </w:style>
  <w:style w:type="paragraph" w:styleId="Titre">
    <w:name w:val="Title"/>
    <w:basedOn w:val="Normal"/>
    <w:link w:val="TitreC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reCar">
    <w:name w:val="Titre Car"/>
    <w:basedOn w:val="Policepardfaut"/>
    <w:link w:val="Titr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ar"/>
    <w:uiPriority w:val="2"/>
    <w:unhideWhenUsed/>
    <w:qFormat/>
    <w:rsid w:val="00012B59"/>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ar">
    <w:name w:val="Date Car"/>
    <w:basedOn w:val="Policepardfaut"/>
    <w:link w:val="Date"/>
    <w:uiPriority w:val="2"/>
    <w:rsid w:val="00012B59"/>
    <w:rPr>
      <w:b/>
      <w:bCs/>
      <w:smallCaps/>
      <w:color w:val="9C2224" w:themeColor="accent2" w:themeShade="BF"/>
      <w:sz w:val="44"/>
    </w:rPr>
  </w:style>
  <w:style w:type="paragraph" w:customStyle="1" w:styleId="Heure">
    <w:name w:val="Heure"/>
    <w:basedOn w:val="Normal"/>
    <w:uiPriority w:val="2"/>
    <w:qFormat/>
    <w:rsid w:val="00012B59"/>
    <w:pPr>
      <w:spacing w:after="300" w:line="216" w:lineRule="auto"/>
      <w:contextualSpacing/>
    </w:pPr>
    <w:rPr>
      <w:b/>
      <w:bCs/>
      <w:smallCaps/>
      <w:sz w:val="44"/>
    </w:rPr>
  </w:style>
  <w:style w:type="paragraph" w:customStyle="1" w:styleId="Lieu">
    <w:name w:val="Lieu"/>
    <w:basedOn w:val="Normal"/>
    <w:uiPriority w:val="3"/>
    <w:qFormat/>
    <w:rsid w:val="00012B59"/>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
    <w:name w:val="Contact"/>
    <w:basedOn w:val="Normal"/>
    <w:uiPriority w:val="4"/>
    <w:qFormat/>
    <w:rsid w:val="00897FB4"/>
    <w:pPr>
      <w:spacing w:after="0" w:line="240" w:lineRule="auto"/>
      <w:ind w:left="0" w:right="0"/>
    </w:pPr>
    <w:rPr>
      <w:smallCaps/>
    </w:rPr>
  </w:style>
  <w:style w:type="paragraph" w:styleId="En-tte">
    <w:name w:val="header"/>
    <w:basedOn w:val="Normal"/>
    <w:link w:val="En-tteCar"/>
    <w:uiPriority w:val="99"/>
    <w:unhideWhenUsed/>
    <w:rsid w:val="001570B2"/>
    <w:pPr>
      <w:spacing w:after="0" w:line="240" w:lineRule="auto"/>
    </w:pPr>
  </w:style>
  <w:style w:type="character" w:customStyle="1" w:styleId="En-tteCar">
    <w:name w:val="En-tête Car"/>
    <w:basedOn w:val="Policepardfaut"/>
    <w:link w:val="En-tte"/>
    <w:uiPriority w:val="99"/>
    <w:rsid w:val="001570B2"/>
  </w:style>
  <w:style w:type="paragraph" w:styleId="Pieddepage">
    <w:name w:val="footer"/>
    <w:basedOn w:val="Normal"/>
    <w:link w:val="PieddepageCar"/>
    <w:uiPriority w:val="99"/>
    <w:unhideWhenUsed/>
    <w:rsid w:val="00E43EFE"/>
    <w:pPr>
      <w:spacing w:after="0" w:line="240" w:lineRule="auto"/>
    </w:pPr>
  </w:style>
  <w:style w:type="character" w:customStyle="1" w:styleId="PieddepageCar">
    <w:name w:val="Pied de page Car"/>
    <w:basedOn w:val="Policepardfaut"/>
    <w:link w:val="Pieddepage"/>
    <w:uiPriority w:val="99"/>
    <w:rsid w:val="00E43EFE"/>
  </w:style>
  <w:style w:type="character" w:customStyle="1" w:styleId="Titre1Car">
    <w:name w:val="Titre 1 Car"/>
    <w:basedOn w:val="Policepardfaut"/>
    <w:link w:val="Titre1"/>
    <w:uiPriority w:val="9"/>
    <w:rsid w:val="00CF207A"/>
    <w:rPr>
      <w:rFonts w:asciiTheme="majorHAnsi" w:eastAsiaTheme="majorEastAsia" w:hAnsiTheme="majorHAnsi" w:cstheme="majorBidi"/>
      <w:color w:val="386065" w:themeColor="accent1" w:themeShade="80"/>
      <w:sz w:val="32"/>
      <w:szCs w:val="32"/>
    </w:rPr>
  </w:style>
  <w:style w:type="character" w:customStyle="1" w:styleId="Titre2Car">
    <w:name w:val="Titre 2 Car"/>
    <w:basedOn w:val="Policepardfaut"/>
    <w:link w:val="Titre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Titre4Car">
    <w:name w:val="Titre 4 Car"/>
    <w:basedOn w:val="Policepardfaut"/>
    <w:link w:val="Titre4"/>
    <w:uiPriority w:val="9"/>
    <w:semiHidden/>
    <w:rsid w:val="00CF207A"/>
    <w:rPr>
      <w:rFonts w:asciiTheme="majorHAnsi" w:eastAsiaTheme="majorEastAsia" w:hAnsiTheme="majorHAnsi" w:cstheme="majorBidi"/>
      <w:i/>
      <w:iCs/>
      <w:color w:val="386065" w:themeColor="accent1" w:themeShade="80"/>
    </w:rPr>
  </w:style>
  <w:style w:type="character" w:customStyle="1" w:styleId="Titre5Car">
    <w:name w:val="Titre 5 Car"/>
    <w:basedOn w:val="Policepardfaut"/>
    <w:link w:val="Titre5"/>
    <w:uiPriority w:val="9"/>
    <w:semiHidden/>
    <w:rsid w:val="00CF207A"/>
    <w:rPr>
      <w:rFonts w:asciiTheme="majorHAnsi" w:eastAsiaTheme="majorEastAsia" w:hAnsiTheme="majorHAnsi" w:cstheme="majorBidi"/>
      <w:color w:val="386065" w:themeColor="accent1" w:themeShade="80"/>
    </w:rPr>
  </w:style>
  <w:style w:type="character" w:styleId="Emphaseintense">
    <w:name w:val="Intense Emphasis"/>
    <w:basedOn w:val="Policepardfaut"/>
    <w:uiPriority w:val="21"/>
    <w:semiHidden/>
    <w:unhideWhenUsed/>
    <w:qFormat/>
    <w:rsid w:val="00CF207A"/>
    <w:rPr>
      <w:i/>
      <w:iCs/>
      <w:color w:val="386065" w:themeColor="accent1" w:themeShade="80"/>
    </w:rPr>
  </w:style>
  <w:style w:type="paragraph" w:styleId="Citationintense">
    <w:name w:val="Intense Quote"/>
    <w:basedOn w:val="Normal"/>
    <w:next w:val="Normal"/>
    <w:link w:val="CitationintenseC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CitationintenseCar">
    <w:name w:val="Citation intense Car"/>
    <w:basedOn w:val="Policepardfaut"/>
    <w:link w:val="Citationintense"/>
    <w:uiPriority w:val="30"/>
    <w:semiHidden/>
    <w:rsid w:val="00CF207A"/>
    <w:rPr>
      <w:i/>
      <w:iCs/>
      <w:color w:val="386065" w:themeColor="accent1" w:themeShade="80"/>
    </w:rPr>
  </w:style>
  <w:style w:type="character" w:styleId="Rfrenceintense">
    <w:name w:val="Intense Reference"/>
    <w:basedOn w:val="Policepardfaut"/>
    <w:uiPriority w:val="32"/>
    <w:semiHidden/>
    <w:unhideWhenUsed/>
    <w:qFormat/>
    <w:rsid w:val="00CF207A"/>
    <w:rPr>
      <w:b/>
      <w:bCs/>
      <w:caps w:val="0"/>
      <w:smallCaps/>
      <w:color w:val="386065" w:themeColor="accent1" w:themeShade="80"/>
      <w:spacing w:val="5"/>
    </w:rPr>
  </w:style>
  <w:style w:type="paragraph" w:styleId="En-ttedetabledesmatires">
    <w:name w:val="TOC Heading"/>
    <w:basedOn w:val="Titre1"/>
    <w:next w:val="Normal"/>
    <w:uiPriority w:val="39"/>
    <w:semiHidden/>
    <w:unhideWhenUsed/>
    <w:qFormat/>
    <w:rsid w:val="00CF207A"/>
    <w:pPr>
      <w:outlineLvl w:val="9"/>
    </w:pPr>
  </w:style>
  <w:style w:type="paragraph" w:styleId="Normalcentr">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Lienhypertexte">
    <w:name w:val="Hyperlink"/>
    <w:basedOn w:val="Policepardfaut"/>
    <w:uiPriority w:val="99"/>
    <w:semiHidden/>
    <w:unhideWhenUsed/>
    <w:rsid w:val="00CF207A"/>
    <w:rPr>
      <w:color w:val="386065" w:themeColor="accent1" w:themeShade="80"/>
      <w:u w:val="single"/>
    </w:rPr>
  </w:style>
  <w:style w:type="character" w:styleId="Lienhypertextesuivivisit">
    <w:name w:val="FollowedHyperlink"/>
    <w:basedOn w:val="Policepardfaut"/>
    <w:uiPriority w:val="99"/>
    <w:semiHidden/>
    <w:unhideWhenUsed/>
    <w:rsid w:val="00CF207A"/>
    <w:rPr>
      <w:color w:val="573448" w:themeColor="accent4" w:themeShade="80"/>
      <w:u w:val="single"/>
    </w:rPr>
  </w:style>
  <w:style w:type="table" w:styleId="Grilledutableau">
    <w:name w:val="Table Grid"/>
    <w:basedOn w:val="TableauNormal"/>
    <w:uiPriority w:val="39"/>
    <w:rsid w:val="00897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auNormal"/>
    <w:uiPriority w:val="46"/>
    <w:rsid w:val="00897FB4"/>
    <w:pPr>
      <w:spacing w:after="0" w:line="240" w:lineRule="auto"/>
    </w:pPr>
    <w:tblPr>
      <w:tblStyleRowBandSize w:val="1"/>
      <w:tblStyleColBandSize w:val="1"/>
      <w:tblInd w:w="0" w:type="dxa"/>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CellMar>
        <w:top w:w="0" w:type="dxa"/>
        <w:left w:w="108" w:type="dxa"/>
        <w:bottom w:w="0" w:type="dxa"/>
        <w:right w:w="108" w:type="dxa"/>
      </w:tblCellMar>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customStyle="1" w:styleId="GridTable4Accent2">
    <w:name w:val="Grid Table 4 Accent 2"/>
    <w:basedOn w:val="TableauNormal"/>
    <w:uiPriority w:val="49"/>
    <w:rsid w:val="00897FB4"/>
    <w:pPr>
      <w:spacing w:after="0" w:line="240" w:lineRule="auto"/>
    </w:pPr>
    <w:tblPr>
      <w:tblStyleRowBandSize w:val="1"/>
      <w:tblStyleColBandSize w:val="1"/>
      <w:tblInd w:w="0" w:type="dxa"/>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Sansinterligne">
    <w:name w:val="No Spacing"/>
    <w:uiPriority w:val="98"/>
    <w:qFormat/>
    <w:rsid w:val="00A95506"/>
    <w:pPr>
      <w:spacing w:after="0" w:line="240" w:lineRule="auto"/>
    </w:pPr>
  </w:style>
  <w:style w:type="character" w:customStyle="1" w:styleId="Titre8Car">
    <w:name w:val="Titre 8 Car"/>
    <w:basedOn w:val="Policepardfaut"/>
    <w:link w:val="Titre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Titre9Car">
    <w:name w:val="Titre 9 Car"/>
    <w:basedOn w:val="Policepardfaut"/>
    <w:link w:val="Titre9"/>
    <w:uiPriority w:val="9"/>
    <w:semiHidden/>
    <w:rsid w:val="00AB123B"/>
    <w:rPr>
      <w:rFonts w:asciiTheme="majorHAnsi" w:eastAsiaTheme="majorEastAsia" w:hAnsiTheme="majorHAnsi" w:cstheme="majorBidi"/>
      <w:i/>
      <w:iCs/>
      <w:color w:val="272727" w:themeColor="text1" w:themeTint="D8"/>
      <w:sz w:val="22"/>
      <w:szCs w:val="21"/>
    </w:rPr>
  </w:style>
  <w:style w:type="paragraph" w:styleId="Lgende">
    <w:name w:val="caption"/>
    <w:basedOn w:val="Normal"/>
    <w:next w:val="Normal"/>
    <w:uiPriority w:val="35"/>
    <w:semiHidden/>
    <w:unhideWhenUsed/>
    <w:qFormat/>
    <w:rsid w:val="00AB123B"/>
    <w:pPr>
      <w:spacing w:after="200" w:line="240" w:lineRule="auto"/>
    </w:pPr>
    <w:rPr>
      <w:i/>
      <w:iCs/>
      <w:sz w:val="22"/>
      <w:szCs w:val="18"/>
    </w:rPr>
  </w:style>
  <w:style w:type="paragraph" w:styleId="Textedebulles">
    <w:name w:val="Balloon Text"/>
    <w:basedOn w:val="Normal"/>
    <w:link w:val="TextedebullesCar"/>
    <w:uiPriority w:val="99"/>
    <w:semiHidden/>
    <w:unhideWhenUsed/>
    <w:rsid w:val="00AB123B"/>
    <w:pPr>
      <w:spacing w:after="0"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B123B"/>
    <w:rPr>
      <w:rFonts w:ascii="Segoe UI" w:hAnsi="Segoe UI" w:cs="Segoe UI"/>
      <w:sz w:val="22"/>
      <w:szCs w:val="18"/>
    </w:rPr>
  </w:style>
  <w:style w:type="paragraph" w:styleId="Corpsdetexte3">
    <w:name w:val="Body Text 3"/>
    <w:basedOn w:val="Normal"/>
    <w:link w:val="Corpsdetexte3Car"/>
    <w:uiPriority w:val="99"/>
    <w:semiHidden/>
    <w:unhideWhenUsed/>
    <w:rsid w:val="00AB123B"/>
    <w:pPr>
      <w:spacing w:after="120"/>
    </w:pPr>
    <w:rPr>
      <w:sz w:val="22"/>
      <w:szCs w:val="16"/>
    </w:rPr>
  </w:style>
  <w:style w:type="character" w:customStyle="1" w:styleId="Corpsdetexte3Car">
    <w:name w:val="Corps de texte 3 Car"/>
    <w:basedOn w:val="Policepardfaut"/>
    <w:link w:val="Corpsdetexte3"/>
    <w:uiPriority w:val="99"/>
    <w:semiHidden/>
    <w:rsid w:val="00AB123B"/>
    <w:rPr>
      <w:sz w:val="22"/>
      <w:szCs w:val="16"/>
    </w:rPr>
  </w:style>
  <w:style w:type="paragraph" w:styleId="Retraitcorpsdetexte3">
    <w:name w:val="Body Text Indent 3"/>
    <w:basedOn w:val="Normal"/>
    <w:link w:val="Retraitcorpsdetexte3Car"/>
    <w:uiPriority w:val="99"/>
    <w:semiHidden/>
    <w:unhideWhenUsed/>
    <w:rsid w:val="00AB123B"/>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B123B"/>
    <w:rPr>
      <w:sz w:val="22"/>
      <w:szCs w:val="16"/>
    </w:rPr>
  </w:style>
  <w:style w:type="character" w:styleId="Marquedecommentaire">
    <w:name w:val="annotation reference"/>
    <w:basedOn w:val="Policepardfaut"/>
    <w:uiPriority w:val="99"/>
    <w:semiHidden/>
    <w:unhideWhenUsed/>
    <w:rsid w:val="00AB123B"/>
    <w:rPr>
      <w:sz w:val="22"/>
      <w:szCs w:val="16"/>
    </w:rPr>
  </w:style>
  <w:style w:type="paragraph" w:styleId="Commentaire">
    <w:name w:val="annotation text"/>
    <w:basedOn w:val="Normal"/>
    <w:link w:val="CommentaireCar"/>
    <w:uiPriority w:val="99"/>
    <w:semiHidden/>
    <w:unhideWhenUsed/>
    <w:rsid w:val="00AB123B"/>
    <w:pPr>
      <w:spacing w:line="240" w:lineRule="auto"/>
    </w:pPr>
    <w:rPr>
      <w:sz w:val="22"/>
      <w:szCs w:val="20"/>
    </w:rPr>
  </w:style>
  <w:style w:type="character" w:customStyle="1" w:styleId="CommentaireCar">
    <w:name w:val="Commentaire Car"/>
    <w:basedOn w:val="Policepardfaut"/>
    <w:link w:val="Commentaire"/>
    <w:uiPriority w:val="99"/>
    <w:semiHidden/>
    <w:rsid w:val="00AB123B"/>
    <w:rPr>
      <w:sz w:val="22"/>
      <w:szCs w:val="20"/>
    </w:rPr>
  </w:style>
  <w:style w:type="paragraph" w:styleId="Objetducommentaire">
    <w:name w:val="annotation subject"/>
    <w:basedOn w:val="Commentaire"/>
    <w:next w:val="Commentaire"/>
    <w:link w:val="ObjetducommentaireCar"/>
    <w:uiPriority w:val="99"/>
    <w:semiHidden/>
    <w:unhideWhenUsed/>
    <w:rsid w:val="00AB123B"/>
    <w:rPr>
      <w:b/>
      <w:bCs/>
    </w:rPr>
  </w:style>
  <w:style w:type="character" w:customStyle="1" w:styleId="ObjetducommentaireCar">
    <w:name w:val="Objet du commentaire Car"/>
    <w:basedOn w:val="CommentaireCar"/>
    <w:link w:val="Objetducommentaire"/>
    <w:uiPriority w:val="99"/>
    <w:semiHidden/>
    <w:rsid w:val="00AB123B"/>
    <w:rPr>
      <w:b/>
      <w:bCs/>
      <w:sz w:val="22"/>
      <w:szCs w:val="20"/>
    </w:rPr>
  </w:style>
  <w:style w:type="paragraph" w:styleId="Explorateurdedocuments">
    <w:name w:val="Document Map"/>
    <w:basedOn w:val="Normal"/>
    <w:link w:val="ExplorateurdedocumentsCar"/>
    <w:uiPriority w:val="99"/>
    <w:semiHidden/>
    <w:unhideWhenUsed/>
    <w:rsid w:val="00AB123B"/>
    <w:pPr>
      <w:spacing w:after="0"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B123B"/>
    <w:rPr>
      <w:rFonts w:ascii="Segoe UI" w:hAnsi="Segoe UI" w:cs="Segoe UI"/>
      <w:sz w:val="22"/>
      <w:szCs w:val="16"/>
    </w:rPr>
  </w:style>
  <w:style w:type="paragraph" w:styleId="Notedefin">
    <w:name w:val="endnote text"/>
    <w:basedOn w:val="Normal"/>
    <w:link w:val="NotedefinCar"/>
    <w:uiPriority w:val="99"/>
    <w:semiHidden/>
    <w:unhideWhenUsed/>
    <w:rsid w:val="00AB123B"/>
    <w:pPr>
      <w:spacing w:after="0" w:line="240" w:lineRule="auto"/>
    </w:pPr>
    <w:rPr>
      <w:sz w:val="22"/>
      <w:szCs w:val="20"/>
    </w:rPr>
  </w:style>
  <w:style w:type="character" w:customStyle="1" w:styleId="NotedefinCar">
    <w:name w:val="Note de fin Car"/>
    <w:basedOn w:val="Policepardfaut"/>
    <w:link w:val="Notedefin"/>
    <w:uiPriority w:val="99"/>
    <w:semiHidden/>
    <w:rsid w:val="00AB123B"/>
    <w:rPr>
      <w:sz w:val="22"/>
      <w:szCs w:val="20"/>
    </w:rPr>
  </w:style>
  <w:style w:type="paragraph" w:styleId="Adresseexpditeur">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B123B"/>
    <w:pPr>
      <w:spacing w:after="0" w:line="240" w:lineRule="auto"/>
    </w:pPr>
    <w:rPr>
      <w:sz w:val="22"/>
      <w:szCs w:val="20"/>
    </w:rPr>
  </w:style>
  <w:style w:type="character" w:customStyle="1" w:styleId="NotedebasdepageCar">
    <w:name w:val="Note de bas de page Car"/>
    <w:basedOn w:val="Policepardfaut"/>
    <w:link w:val="Notedebasdepage"/>
    <w:uiPriority w:val="99"/>
    <w:semiHidden/>
    <w:rsid w:val="00AB123B"/>
    <w:rPr>
      <w:sz w:val="22"/>
      <w:szCs w:val="20"/>
    </w:rPr>
  </w:style>
  <w:style w:type="character" w:styleId="CodeHTML">
    <w:name w:val="HTML Code"/>
    <w:basedOn w:val="Policepardfaut"/>
    <w:uiPriority w:val="99"/>
    <w:semiHidden/>
    <w:unhideWhenUsed/>
    <w:rsid w:val="00AB123B"/>
    <w:rPr>
      <w:rFonts w:ascii="Consolas" w:hAnsi="Consolas"/>
      <w:sz w:val="22"/>
      <w:szCs w:val="20"/>
    </w:rPr>
  </w:style>
  <w:style w:type="character" w:styleId="ClavierHTML">
    <w:name w:val="HTML Keyboard"/>
    <w:basedOn w:val="Policepardfaut"/>
    <w:uiPriority w:val="99"/>
    <w:semiHidden/>
    <w:unhideWhenUsed/>
    <w:rsid w:val="00AB123B"/>
    <w:rPr>
      <w:rFonts w:ascii="Consolas" w:hAnsi="Consolas"/>
      <w:sz w:val="22"/>
      <w:szCs w:val="20"/>
    </w:rPr>
  </w:style>
  <w:style w:type="paragraph" w:styleId="PrformatHTML">
    <w:name w:val="HTML Preformatted"/>
    <w:basedOn w:val="Normal"/>
    <w:link w:val="PrformatHTMLCar"/>
    <w:uiPriority w:val="99"/>
    <w:semiHidden/>
    <w:unhideWhenUsed/>
    <w:rsid w:val="00AB123B"/>
    <w:pPr>
      <w:spacing w:after="0"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B123B"/>
    <w:rPr>
      <w:rFonts w:ascii="Consolas" w:hAnsi="Consolas"/>
      <w:sz w:val="22"/>
      <w:szCs w:val="20"/>
    </w:rPr>
  </w:style>
  <w:style w:type="character" w:styleId="MachinecrireHTML">
    <w:name w:val="HTML Typewriter"/>
    <w:basedOn w:val="Policepardfaut"/>
    <w:uiPriority w:val="99"/>
    <w:semiHidden/>
    <w:unhideWhenUsed/>
    <w:rsid w:val="00AB123B"/>
    <w:rPr>
      <w:rFonts w:ascii="Consolas" w:hAnsi="Consolas"/>
      <w:sz w:val="22"/>
      <w:szCs w:val="20"/>
    </w:rPr>
  </w:style>
  <w:style w:type="paragraph" w:styleId="Textedemacro">
    <w:name w:val="macro"/>
    <w:link w:val="TextedemacroC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edemacroCar">
    <w:name w:val="Texte de macro Car"/>
    <w:basedOn w:val="Policepardfaut"/>
    <w:link w:val="Textedemacro"/>
    <w:uiPriority w:val="99"/>
    <w:semiHidden/>
    <w:rsid w:val="00AB123B"/>
    <w:rPr>
      <w:rFonts w:ascii="Consolas" w:hAnsi="Consolas"/>
      <w:sz w:val="22"/>
      <w:szCs w:val="20"/>
    </w:rPr>
  </w:style>
  <w:style w:type="paragraph" w:styleId="Textebrut">
    <w:name w:val="Plain Text"/>
    <w:basedOn w:val="Normal"/>
    <w:link w:val="TextebrutCar"/>
    <w:uiPriority w:val="99"/>
    <w:semiHidden/>
    <w:unhideWhenUsed/>
    <w:rsid w:val="00AB123B"/>
    <w:pPr>
      <w:spacing w:after="0"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B123B"/>
    <w:rPr>
      <w:rFonts w:ascii="Consolas" w:hAnsi="Consolas"/>
      <w:sz w:val="22"/>
      <w:szCs w:val="2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Prospectus%20d&#8217;&#233;v&#233;nement%20printan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E178389F79E4630BAD9BB566C2A817C"/>
        <w:category>
          <w:name w:val="Général"/>
          <w:gallery w:val="placeholder"/>
        </w:category>
        <w:types>
          <w:type w:val="bbPlcHdr"/>
        </w:types>
        <w:behaviors>
          <w:behavior w:val="content"/>
        </w:behaviors>
        <w:guid w:val="{999C4A05-72D2-4E3A-8EAF-5C8954F620D7}"/>
      </w:docPartPr>
      <w:docPartBody>
        <w:p w:rsidR="009F6819" w:rsidRDefault="00FB0F1A">
          <w:pPr>
            <w:pStyle w:val="FE178389F79E4630BAD9BB566C2A817C"/>
          </w:pPr>
          <w:r w:rsidRPr="00897FB4">
            <w:rPr>
              <w:lang w:bidi="fr-FR"/>
            </w:rPr>
            <w:t>pour plus d’informations, contacter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4709F"/>
    <w:rsid w:val="009F6819"/>
    <w:rsid w:val="00F4709F"/>
    <w:rsid w:val="00FB0F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1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4A5B01D74A4046B5369920BCC4A74E">
    <w:name w:val="374A5B01D74A4046B5369920BCC4A74E"/>
    <w:rsid w:val="009F6819"/>
  </w:style>
  <w:style w:type="paragraph" w:customStyle="1" w:styleId="DA80FE3442D2473D8CD24C95866B9258">
    <w:name w:val="DA80FE3442D2473D8CD24C95866B9258"/>
    <w:rsid w:val="009F6819"/>
  </w:style>
  <w:style w:type="paragraph" w:customStyle="1" w:styleId="74B5CEBEBD7A4FDE855112FE9E352F23">
    <w:name w:val="74B5CEBEBD7A4FDE855112FE9E352F23"/>
    <w:rsid w:val="009F6819"/>
  </w:style>
  <w:style w:type="paragraph" w:customStyle="1" w:styleId="8FA49DCB62C04ADFAB306E20605C739B">
    <w:name w:val="8FA49DCB62C04ADFAB306E20605C739B"/>
    <w:rsid w:val="009F6819"/>
  </w:style>
  <w:style w:type="paragraph" w:customStyle="1" w:styleId="1DAFF02BD8FC4604922EC56C2AC3A596">
    <w:name w:val="1DAFF02BD8FC4604922EC56C2AC3A596"/>
    <w:rsid w:val="009F6819"/>
  </w:style>
  <w:style w:type="paragraph" w:customStyle="1" w:styleId="03224D4D481241BC91F7F4F7B6594100">
    <w:name w:val="03224D4D481241BC91F7F4F7B6594100"/>
    <w:rsid w:val="009F6819"/>
  </w:style>
  <w:style w:type="paragraph" w:customStyle="1" w:styleId="BEEA4F0BA347455F80451F789CCE568B">
    <w:name w:val="BEEA4F0BA347455F80451F789CCE568B"/>
    <w:rsid w:val="009F6819"/>
  </w:style>
  <w:style w:type="paragraph" w:customStyle="1" w:styleId="ED3F57571FCB452F83B36A9DC6F067F6">
    <w:name w:val="ED3F57571FCB452F83B36A9DC6F067F6"/>
    <w:rsid w:val="009F6819"/>
  </w:style>
  <w:style w:type="paragraph" w:customStyle="1" w:styleId="FE178389F79E4630BAD9BB566C2A817C">
    <w:name w:val="FE178389F79E4630BAD9BB566C2A817C"/>
    <w:rsid w:val="009F6819"/>
  </w:style>
  <w:style w:type="paragraph" w:customStyle="1" w:styleId="BBBCC4241D3F4A03AABD03B7FDBFB63F">
    <w:name w:val="BBBCC4241D3F4A03AABD03B7FDBFB63F"/>
    <w:rsid w:val="009F6819"/>
  </w:style>
  <w:style w:type="paragraph" w:customStyle="1" w:styleId="81BAC830A62B4109A5FD7344FBB0FE0B">
    <w:name w:val="81BAC830A62B4109A5FD7344FBB0FE0B"/>
    <w:rsid w:val="009F6819"/>
  </w:style>
  <w:style w:type="paragraph" w:customStyle="1" w:styleId="89F96206FC1D428ABA211E20F707EF56">
    <w:name w:val="89F96206FC1D428ABA211E20F707EF56"/>
    <w:rsid w:val="00F4709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C5EEC35A-203F-4BB8-BFDE-59515BAA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 d’événement printanier</Template>
  <TotalTime>12</TotalTime>
  <Pages>1</Pages>
  <Words>135</Words>
  <Characters>747</Characters>
  <Application>Microsoft Office Word</Application>
  <DocSecurity>0</DocSecurity>
  <Lines>6</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Utilisateur Windows</cp:lastModifiedBy>
  <cp:revision>3</cp:revision>
  <cp:lastPrinted>2018-04-05T09:47:00Z</cp:lastPrinted>
  <dcterms:created xsi:type="dcterms:W3CDTF">2018-04-05T09:45:00Z</dcterms:created>
  <dcterms:modified xsi:type="dcterms:W3CDTF">2018-04-05T09:51:00Z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